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83B51" w14:textId="61CD991C" w:rsidR="00E935C8" w:rsidRPr="00E935C8" w:rsidRDefault="00E935C8" w:rsidP="00E935C8">
      <w:pPr>
        <w:pStyle w:val="Heading1"/>
        <w:numPr>
          <w:ilvl w:val="0"/>
          <w:numId w:val="0"/>
        </w:numPr>
        <w:ind w:left="567" w:right="566" w:hanging="567"/>
        <w:rPr>
          <w:sz w:val="36"/>
          <w:szCs w:val="20"/>
        </w:rPr>
      </w:pPr>
      <w:r w:rsidRPr="00E935C8">
        <w:rPr>
          <w:sz w:val="36"/>
          <w:szCs w:val="20"/>
        </w:rPr>
        <w:t>Confirmation of Planning App</w:t>
      </w:r>
      <w:r w:rsidR="00380F3C">
        <w:rPr>
          <w:sz w:val="36"/>
          <w:szCs w:val="20"/>
        </w:rPr>
        <w:t>roval</w:t>
      </w:r>
      <w:r w:rsidRPr="00E935C8">
        <w:rPr>
          <w:sz w:val="36"/>
          <w:szCs w:val="20"/>
        </w:rPr>
        <w:t xml:space="preserve"> (v1.</w:t>
      </w:r>
      <w:r w:rsidR="00AD45D5">
        <w:rPr>
          <w:sz w:val="36"/>
          <w:szCs w:val="20"/>
        </w:rPr>
        <w:t>3</w:t>
      </w:r>
      <w:r w:rsidRPr="00E935C8">
        <w:rPr>
          <w:sz w:val="36"/>
          <w:szCs w:val="20"/>
        </w:rPr>
        <w:t>)</w:t>
      </w:r>
    </w:p>
    <w:p w14:paraId="0C61445C" w14:textId="1F291B39" w:rsidR="00E935C8" w:rsidRPr="00F12188" w:rsidRDefault="00355E98" w:rsidP="00060ED5">
      <w:pPr>
        <w:pStyle w:val="Heading2"/>
      </w:pPr>
      <w:r>
        <w:t>Candidate Unit and the Capacity Auction: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5180"/>
      </w:tblGrid>
      <w:tr w:rsidR="00F12188" w:rsidRPr="00F12188" w14:paraId="1721BA10" w14:textId="77777777" w:rsidTr="00FB1FB1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78B07" w14:textId="7FDC31A6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Party Name</w:t>
            </w:r>
            <w:r w:rsidR="000123B5">
              <w:rPr>
                <w:lang w:val="en-IE"/>
              </w:rPr>
              <w:t>*</w:t>
            </w:r>
            <w:r w:rsidRPr="00F12188">
              <w:rPr>
                <w:lang w:val="en-IE"/>
              </w:rPr>
              <w:t> 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D54F9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587232EB" w14:textId="77777777" w:rsidTr="00FB1FB1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BB6FB" w14:textId="3FE21A74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Party ID</w:t>
            </w:r>
            <w:r w:rsidR="000123B5">
              <w:rPr>
                <w:lang w:val="en-IE"/>
              </w:rPr>
              <w:t>*</w:t>
            </w:r>
            <w:r w:rsidRPr="00F12188">
              <w:rPr>
                <w:lang w:val="en-IE"/>
              </w:rPr>
              <w:t> 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77362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PY_ </w:t>
            </w:r>
          </w:p>
        </w:tc>
      </w:tr>
      <w:tr w:rsidR="00F12188" w:rsidRPr="00F12188" w14:paraId="64F0A5EA" w14:textId="77777777" w:rsidTr="00FB1FB1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843AE" w14:textId="2D37D7BE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Participant ID</w:t>
            </w:r>
            <w:r w:rsidR="000123B5">
              <w:rPr>
                <w:lang w:val="en-IE"/>
              </w:rPr>
              <w:t>*</w:t>
            </w:r>
            <w:r w:rsidRPr="00F12188">
              <w:rPr>
                <w:lang w:val="en-IE"/>
              </w:rPr>
              <w:t> 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929AD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PT_ </w:t>
            </w:r>
          </w:p>
        </w:tc>
      </w:tr>
      <w:tr w:rsidR="00F12188" w:rsidRPr="00F12188" w14:paraId="0005008B" w14:textId="77777777" w:rsidTr="00FB1FB1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81F9" w14:textId="519F6FC1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Candidate Unit ID</w:t>
            </w:r>
            <w:r w:rsidR="000123B5">
              <w:rPr>
                <w:lang w:val="en-IE"/>
              </w:rPr>
              <w:t>*</w:t>
            </w:r>
            <w:r w:rsidRPr="00F12188">
              <w:rPr>
                <w:lang w:val="en-IE"/>
              </w:rPr>
              <w:t> 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E0726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690636DE" w14:textId="77777777" w:rsidTr="00FB1FB1">
        <w:trPr>
          <w:trHeight w:val="300"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28FC3" w14:textId="23DCA34C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Capacity Auction</w:t>
            </w:r>
            <w:r w:rsidR="000123B5">
              <w:rPr>
                <w:lang w:val="en-IE"/>
              </w:rPr>
              <w:t>*</w:t>
            </w:r>
            <w:r w:rsidRPr="00F12188">
              <w:rPr>
                <w:lang w:val="en-IE"/>
              </w:rPr>
              <w:t> 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21FAF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</w:tbl>
    <w:p w14:paraId="6DC199D3" w14:textId="77777777" w:rsidR="00426B63" w:rsidRDefault="00F12188" w:rsidP="00F12188">
      <w:pPr>
        <w:pStyle w:val="SONINormal"/>
        <w:rPr>
          <w:lang w:val="en-IE"/>
        </w:rPr>
      </w:pPr>
      <w:r w:rsidRPr="00F12188">
        <w:rPr>
          <w:lang w:val="en-IE"/>
        </w:rPr>
        <w:t> </w:t>
      </w:r>
    </w:p>
    <w:p w14:paraId="72D5F985" w14:textId="5B498F73" w:rsidR="00116F58" w:rsidRPr="00F12188" w:rsidRDefault="00D643C6" w:rsidP="00D643C6">
      <w:pPr>
        <w:pStyle w:val="Heading2"/>
      </w:pPr>
      <w:r>
        <w:rPr>
          <w:rStyle w:val="Heading2Char"/>
        </w:rPr>
        <w:t>P</w:t>
      </w:r>
      <w:r w:rsidR="003403B1" w:rsidRPr="00D643C6">
        <w:rPr>
          <w:rStyle w:val="Heading2Char"/>
        </w:rPr>
        <w:t xml:space="preserve">lanning </w:t>
      </w:r>
      <w:r>
        <w:rPr>
          <w:rStyle w:val="Heading2Char"/>
        </w:rPr>
        <w:t>P</w:t>
      </w:r>
      <w:r w:rsidR="003403B1" w:rsidRPr="00D643C6">
        <w:rPr>
          <w:rStyle w:val="Heading2Char"/>
        </w:rPr>
        <w:t xml:space="preserve">ermission </w:t>
      </w:r>
      <w:r>
        <w:rPr>
          <w:rStyle w:val="Heading2Char"/>
        </w:rPr>
        <w:t>I</w:t>
      </w:r>
      <w:r w:rsidR="003403B1" w:rsidRPr="00D643C6">
        <w:rPr>
          <w:rStyle w:val="Heading2Char"/>
        </w:rPr>
        <w:t>nformation</w:t>
      </w:r>
      <w:r w:rsidR="003403B1">
        <w:t xml:space="preserve">: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9"/>
        <w:gridCol w:w="5271"/>
      </w:tblGrid>
      <w:tr w:rsidR="00F12188" w:rsidRPr="00F12188" w14:paraId="2222D702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997A6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Site address*: </w:t>
            </w:r>
          </w:p>
          <w:p w14:paraId="2A5B7959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B0E19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  <w:p w14:paraId="6468827D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  <w:p w14:paraId="1862D219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5DB6C1B3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2F8E" w14:textId="507780ED" w:rsidR="00F12188" w:rsidRPr="00F12188" w:rsidRDefault="00F12188" w:rsidP="00293FEA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Planning Authority*: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239F8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119419A9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BE0FE" w14:textId="33501A98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 xml:space="preserve">Status of </w:t>
            </w:r>
            <w:r w:rsidR="00293FEA">
              <w:rPr>
                <w:lang w:val="en-IE"/>
              </w:rPr>
              <w:t>planning permission</w:t>
            </w:r>
            <w:r w:rsidRPr="00F12188">
              <w:rPr>
                <w:lang w:val="en-IE"/>
              </w:rPr>
              <w:t>*: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34252" w14:textId="07D521CA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2E1DFD00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92203" w14:textId="00537BF8" w:rsidR="00F12188" w:rsidRPr="00F12188" w:rsidRDefault="00F12188" w:rsidP="00F12188">
            <w:pPr>
              <w:pStyle w:val="SONINormal"/>
            </w:pPr>
            <w:r w:rsidRPr="777BF187">
              <w:t>Planning Reference N</w:t>
            </w:r>
            <w:r w:rsidR="00FB1FB1" w:rsidRPr="777BF187">
              <w:t>umber</w:t>
            </w:r>
            <w:r w:rsidR="009A5649" w:rsidRPr="777BF187">
              <w:t>*</w:t>
            </w:r>
            <w:r w:rsidRPr="777BF187">
              <w:t>:</w:t>
            </w:r>
            <w:r>
              <w:tab/>
            </w:r>
            <w:r w:rsidRPr="777BF187">
              <w:t> 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AC114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70B5F4C8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FAF95" w14:textId="7B844E7B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Planning Permission Grant Date</w:t>
            </w:r>
            <w:r w:rsidR="009A5649">
              <w:rPr>
                <w:lang w:val="en-IE"/>
              </w:rPr>
              <w:t>*</w:t>
            </w:r>
            <w:r w:rsidRPr="00F12188">
              <w:rPr>
                <w:lang w:val="en-IE"/>
              </w:rPr>
              <w:t>: 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FC503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  <w:tr w:rsidR="00F12188" w:rsidRPr="00F12188" w14:paraId="2034EEF7" w14:textId="77777777" w:rsidTr="00295053">
        <w:trPr>
          <w:trHeight w:val="300"/>
        </w:trPr>
        <w:tc>
          <w:tcPr>
            <w:tcW w:w="2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C7DB1" w14:textId="1EC18AA1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Planning Permission Expiry Date</w:t>
            </w:r>
            <w:r w:rsidR="009A5649">
              <w:rPr>
                <w:lang w:val="en-IE"/>
              </w:rPr>
              <w:t>*</w:t>
            </w:r>
            <w:r w:rsidRPr="00F12188">
              <w:rPr>
                <w:lang w:val="en-IE"/>
              </w:rPr>
              <w:t>: </w:t>
            </w:r>
          </w:p>
        </w:tc>
        <w:tc>
          <w:tcPr>
            <w:tcW w:w="2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EAB78" w14:textId="77777777" w:rsidR="00F12188" w:rsidRPr="00F12188" w:rsidRDefault="00F12188" w:rsidP="00F12188">
            <w:pPr>
              <w:pStyle w:val="SONINormal"/>
              <w:rPr>
                <w:lang w:val="en-IE"/>
              </w:rPr>
            </w:pPr>
            <w:r w:rsidRPr="00F12188">
              <w:rPr>
                <w:lang w:val="en-IE"/>
              </w:rPr>
              <w:t> </w:t>
            </w:r>
          </w:p>
        </w:tc>
      </w:tr>
    </w:tbl>
    <w:p w14:paraId="73BA5906" w14:textId="2C1BD0DB" w:rsidR="00366D9A" w:rsidRDefault="00366D9A" w:rsidP="00D643C6">
      <w:pPr>
        <w:pStyle w:val="SONINormal"/>
        <w:rPr>
          <w:lang w:val="en-IE"/>
        </w:rPr>
      </w:pPr>
    </w:p>
    <w:p w14:paraId="4E640DA7" w14:textId="1D9B84CD" w:rsidR="00D643C6" w:rsidRDefault="00B14364" w:rsidP="00D643C6">
      <w:pPr>
        <w:pStyle w:val="SONINormal"/>
        <w:rPr>
          <w:lang w:val="en-IE"/>
        </w:rPr>
      </w:pPr>
      <w:r>
        <w:rPr>
          <w:lang w:val="en-IE"/>
        </w:rPr>
        <w:t xml:space="preserve">I confirm the following </w:t>
      </w:r>
      <w:r w:rsidR="002B4F79">
        <w:rPr>
          <w:lang w:val="en-IE"/>
        </w:rPr>
        <w:t xml:space="preserve">in respect of </w:t>
      </w:r>
      <w:r w:rsidR="00AF0F6A">
        <w:rPr>
          <w:lang w:val="en-IE"/>
        </w:rPr>
        <w:t xml:space="preserve">planning permission for </w:t>
      </w:r>
      <w:r w:rsidR="002B4F79">
        <w:rPr>
          <w:lang w:val="en-IE"/>
        </w:rPr>
        <w:t xml:space="preserve">the Candidate Unit </w:t>
      </w:r>
      <w:r w:rsidR="00C72DA2">
        <w:rPr>
          <w:lang w:val="en-IE"/>
        </w:rPr>
        <w:t xml:space="preserve">as of </w:t>
      </w:r>
      <w:r w:rsidR="00D643C6">
        <w:rPr>
          <w:lang w:val="en-IE"/>
        </w:rPr>
        <w:t>the Qualification Application Closing Date for the Capacity Auction</w:t>
      </w:r>
      <w:r w:rsidR="00EF1106">
        <w:rPr>
          <w:lang w:val="en-IE"/>
        </w:rPr>
        <w:t xml:space="preserve"> [please check </w:t>
      </w:r>
      <w:r w:rsidR="00380077">
        <w:rPr>
          <w:lang w:val="en-IE"/>
        </w:rPr>
        <w:t>the boxes as applicable]</w:t>
      </w:r>
      <w:r w:rsidR="00C72DA2">
        <w:rPr>
          <w:lang w:val="en-IE"/>
        </w:rPr>
        <w:t>:</w:t>
      </w:r>
      <w:r w:rsidR="00C235F7">
        <w:rPr>
          <w:lang w:val="en-IE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8313"/>
      </w:tblGrid>
      <w:tr w:rsidR="00D643C6" w14:paraId="4E729AD1" w14:textId="77777777" w:rsidTr="00295053">
        <w:trPr>
          <w:trHeight w:val="20"/>
        </w:trPr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9A54" w14:textId="6BBA778A" w:rsidR="00D643C6" w:rsidRPr="00C76A1D" w:rsidRDefault="00794240" w:rsidP="00537932">
            <w:pPr>
              <w:pStyle w:val="SONINormal"/>
              <w:jc w:val="center"/>
              <w:rPr>
                <w:lang w:val="en-IE"/>
              </w:rPr>
            </w:pPr>
            <w:sdt>
              <w:sdtPr>
                <w:rPr>
                  <w:rFonts w:ascii="Segoe UI Symbol" w:hAnsi="Segoe UI Symbol" w:cs="Segoe UI Symbol"/>
                  <w:lang w:val="en-IE"/>
                </w:rPr>
                <w:id w:val="174205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053">
                  <w:rPr>
                    <w:rFonts w:ascii="MS Gothic" w:eastAsia="MS Gothic" w:hAnsi="MS Gothic" w:cs="Segoe UI Symbol" w:hint="eastAsia"/>
                    <w:lang w:val="en-IE"/>
                  </w:rPr>
                  <w:t>☐</w:t>
                </w:r>
              </w:sdtContent>
            </w:sdt>
          </w:p>
        </w:tc>
        <w:tc>
          <w:tcPr>
            <w:tcW w:w="4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807A" w14:textId="52CE1ECD" w:rsidR="00D643C6" w:rsidRPr="00C76A1D" w:rsidRDefault="00D61952" w:rsidP="00A720D7">
            <w:pPr>
              <w:pStyle w:val="SONINormal"/>
              <w:ind w:left="141"/>
              <w:rPr>
                <w:lang w:val="en-IE"/>
              </w:rPr>
            </w:pPr>
            <w:r>
              <w:rPr>
                <w:lang w:val="en-IE"/>
              </w:rPr>
              <w:t>T</w:t>
            </w:r>
            <w:r w:rsidR="00D643C6" w:rsidRPr="00C76A1D">
              <w:rPr>
                <w:lang w:val="en-IE"/>
              </w:rPr>
              <w:t>he Candidate Unit has been granted planning permission*.</w:t>
            </w:r>
          </w:p>
        </w:tc>
      </w:tr>
      <w:tr w:rsidR="00D643C6" w14:paraId="3DAEBA88" w14:textId="77777777" w:rsidTr="00295053">
        <w:trPr>
          <w:trHeight w:val="20"/>
        </w:trPr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1D3E" w14:textId="17070BB7" w:rsidR="00D643C6" w:rsidRPr="00C76A1D" w:rsidRDefault="00794240" w:rsidP="00537932">
            <w:pPr>
              <w:pStyle w:val="SONINormal"/>
              <w:jc w:val="center"/>
              <w:rPr>
                <w:lang w:val="en-IE"/>
              </w:rPr>
            </w:pPr>
            <w:sdt>
              <w:sdtPr>
                <w:rPr>
                  <w:rFonts w:ascii="Segoe UI Symbol" w:hAnsi="Segoe UI Symbol" w:cs="Segoe UI Symbol"/>
                  <w:lang w:val="en-IE"/>
                </w:rPr>
                <w:id w:val="74283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2A7">
                  <w:rPr>
                    <w:rFonts w:ascii="MS Gothic" w:eastAsia="MS Gothic" w:hAnsi="MS Gothic" w:cs="Segoe UI Symbol" w:hint="eastAsia"/>
                    <w:lang w:val="en-IE"/>
                  </w:rPr>
                  <w:t>☐</w:t>
                </w:r>
              </w:sdtContent>
            </w:sdt>
          </w:p>
        </w:tc>
        <w:tc>
          <w:tcPr>
            <w:tcW w:w="4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9AC8" w14:textId="264B69BA" w:rsidR="00D643C6" w:rsidRPr="00C76A1D" w:rsidRDefault="00D61952" w:rsidP="00A720D7">
            <w:pPr>
              <w:pStyle w:val="SONINormal"/>
              <w:ind w:left="141"/>
              <w:rPr>
                <w:lang w:val="en-IE"/>
              </w:rPr>
            </w:pPr>
            <w:r>
              <w:rPr>
                <w:lang w:val="en-IE"/>
              </w:rPr>
              <w:t>T</w:t>
            </w:r>
            <w:r w:rsidR="00D643C6" w:rsidRPr="00C76A1D">
              <w:rPr>
                <w:lang w:val="en-IE"/>
              </w:rPr>
              <w:t xml:space="preserve">he statutory window for challenge or appeal </w:t>
            </w:r>
            <w:r w:rsidR="00D643C6">
              <w:rPr>
                <w:lang w:val="en-IE"/>
              </w:rPr>
              <w:t xml:space="preserve">of </w:t>
            </w:r>
            <w:r w:rsidR="00D643C6" w:rsidRPr="00C76A1D">
              <w:rPr>
                <w:lang w:val="en-IE"/>
              </w:rPr>
              <w:t>the planning permission has closed*.</w:t>
            </w:r>
          </w:p>
        </w:tc>
      </w:tr>
      <w:tr w:rsidR="00D643C6" w14:paraId="46219F1D" w14:textId="77777777" w:rsidTr="00295053">
        <w:trPr>
          <w:trHeight w:val="20"/>
        </w:trPr>
        <w:sdt>
          <w:sdtPr>
            <w:rPr>
              <w:lang w:val="en-IE"/>
            </w:rPr>
            <w:id w:val="202181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7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336BF02" w14:textId="758C68EB" w:rsidR="00D643C6" w:rsidRPr="00C76A1D" w:rsidRDefault="003552A7" w:rsidP="00537932">
                <w:pPr>
                  <w:pStyle w:val="SONINormal"/>
                  <w:jc w:val="center"/>
                  <w:rPr>
                    <w:lang w:val="en-IE"/>
                  </w:rPr>
                </w:pPr>
                <w:r>
                  <w:rPr>
                    <w:rFonts w:ascii="MS Gothic" w:eastAsia="MS Gothic" w:hAnsi="MS Gothic" w:hint="eastAsia"/>
                    <w:lang w:val="en-IE"/>
                  </w:rPr>
                  <w:t>☐</w:t>
                </w:r>
              </w:p>
            </w:tc>
          </w:sdtContent>
        </w:sdt>
        <w:tc>
          <w:tcPr>
            <w:tcW w:w="4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9422" w14:textId="0C374102" w:rsidR="00D643C6" w:rsidRPr="00C76A1D" w:rsidRDefault="00D61952" w:rsidP="00A720D7">
            <w:pPr>
              <w:pStyle w:val="SONINormal"/>
              <w:ind w:left="141"/>
              <w:rPr>
                <w:lang w:val="en-IE"/>
              </w:rPr>
            </w:pPr>
            <w:r>
              <w:rPr>
                <w:lang w:val="en-IE"/>
              </w:rPr>
              <w:t>T</w:t>
            </w:r>
            <w:r w:rsidR="00D643C6" w:rsidRPr="00C76A1D">
              <w:rPr>
                <w:lang w:val="en-IE"/>
              </w:rPr>
              <w:t>he planning permission is not subject to challenge</w:t>
            </w:r>
            <w:r w:rsidR="00BC29F7">
              <w:rPr>
                <w:lang w:val="en-IE"/>
              </w:rPr>
              <w:t xml:space="preserve"> or </w:t>
            </w:r>
            <w:r w:rsidR="00D643C6" w:rsidRPr="00C76A1D">
              <w:rPr>
                <w:lang w:val="en-IE"/>
              </w:rPr>
              <w:t>appeal*.</w:t>
            </w:r>
          </w:p>
        </w:tc>
      </w:tr>
    </w:tbl>
    <w:p w14:paraId="2220B867" w14:textId="30FC33E9" w:rsidR="00D643C6" w:rsidRDefault="00D643C6" w:rsidP="00D643C6">
      <w:pPr>
        <w:pStyle w:val="SONINormal"/>
        <w:rPr>
          <w:lang w:val="en-IE"/>
        </w:rPr>
      </w:pPr>
    </w:p>
    <w:p w14:paraId="34F329F4" w14:textId="77777777" w:rsidR="00A720D7" w:rsidRDefault="00A720D7" w:rsidP="00A720D7">
      <w:pPr>
        <w:pStyle w:val="Heading2"/>
      </w:pPr>
      <w:r>
        <w:t>Declaration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8313"/>
      </w:tblGrid>
      <w:tr w:rsidR="00F813B3" w14:paraId="353B9D5C" w14:textId="77777777" w:rsidTr="00295053">
        <w:trPr>
          <w:trHeight w:val="300"/>
        </w:trPr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B6A8" w14:textId="56BA4CB3" w:rsidR="00F813B3" w:rsidRPr="00C76A1D" w:rsidRDefault="00794240" w:rsidP="00537932">
            <w:pPr>
              <w:pStyle w:val="SONINormal"/>
              <w:jc w:val="center"/>
              <w:rPr>
                <w:lang w:val="en-IE"/>
              </w:rPr>
            </w:pPr>
            <w:sdt>
              <w:sdtPr>
                <w:rPr>
                  <w:rFonts w:ascii="Segoe UI Symbol" w:hAnsi="Segoe UI Symbol" w:cs="Segoe UI Symbol"/>
                  <w:lang w:val="en-IE"/>
                </w:rPr>
                <w:id w:val="70930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2A7">
                  <w:rPr>
                    <w:rFonts w:ascii="MS Gothic" w:eastAsia="MS Gothic" w:hAnsi="MS Gothic" w:cs="Segoe UI Symbol" w:hint="eastAsia"/>
                    <w:lang w:val="en-IE"/>
                  </w:rPr>
                  <w:t>☐</w:t>
                </w:r>
              </w:sdtContent>
            </w:sdt>
          </w:p>
        </w:tc>
        <w:tc>
          <w:tcPr>
            <w:tcW w:w="4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1D87" w14:textId="28EEFEEF" w:rsidR="00F813B3" w:rsidRPr="00C76A1D" w:rsidRDefault="004E6A6F" w:rsidP="00704E2E">
            <w:pPr>
              <w:pStyle w:val="SONINormal"/>
              <w:rPr>
                <w:lang w:val="en-IE"/>
              </w:rPr>
            </w:pPr>
            <w:r>
              <w:rPr>
                <w:lang w:val="en-IE"/>
              </w:rPr>
              <w:t>I confirm that</w:t>
            </w:r>
            <w:r w:rsidR="00704E2E">
              <w:rPr>
                <w:lang w:val="en-IE"/>
              </w:rPr>
              <w:t xml:space="preserve"> above information</w:t>
            </w:r>
            <w:r w:rsidR="00F819C9">
              <w:rPr>
                <w:lang w:val="en-IE"/>
              </w:rPr>
              <w:t xml:space="preserve"> is</w:t>
            </w:r>
            <w:r w:rsidR="00704E2E">
              <w:rPr>
                <w:lang w:val="en-IE"/>
              </w:rPr>
              <w:t xml:space="preserve"> </w:t>
            </w:r>
            <w:r w:rsidR="00F819C9" w:rsidRPr="00415ADD">
              <w:t xml:space="preserve">to the best of </w:t>
            </w:r>
            <w:r w:rsidR="00CB215B">
              <w:t>my</w:t>
            </w:r>
            <w:r w:rsidR="00F819C9" w:rsidRPr="00415ADD">
              <w:t xml:space="preserve"> knowledge and belief, true, valid, correct, complete and accurate</w:t>
            </w:r>
            <w:r w:rsidR="00F819C9">
              <w:t xml:space="preserve">, and </w:t>
            </w:r>
            <w:r w:rsidR="00CB215B">
              <w:t xml:space="preserve">is </w:t>
            </w:r>
            <w:r w:rsidR="00F819C9">
              <w:t xml:space="preserve">not </w:t>
            </w:r>
            <w:r w:rsidR="00CB215B">
              <w:t>misleading</w:t>
            </w:r>
            <w:r w:rsidR="00C21A96">
              <w:t>*</w:t>
            </w:r>
            <w:r w:rsidR="00CB215B">
              <w:t>.</w:t>
            </w:r>
          </w:p>
        </w:tc>
      </w:tr>
    </w:tbl>
    <w:p w14:paraId="799C86B1" w14:textId="77777777" w:rsidR="00704E2E" w:rsidRDefault="00704E2E" w:rsidP="00F12188">
      <w:pPr>
        <w:pStyle w:val="SONINormal"/>
        <w:rPr>
          <w:lang w:val="en-I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AB513C" w:rsidRPr="00AB513C" w14:paraId="76B7C164" w14:textId="77263B79" w:rsidTr="00295053">
        <w:tc>
          <w:tcPr>
            <w:tcW w:w="2500" w:type="pct"/>
          </w:tcPr>
          <w:p w14:paraId="04CAE4CA" w14:textId="73B6DFA7" w:rsidR="00AB513C" w:rsidRPr="00AB513C" w:rsidRDefault="00AB513C" w:rsidP="0064696D">
            <w:pPr>
              <w:pStyle w:val="SONINormal"/>
              <w:rPr>
                <w:lang w:val="en-IE"/>
              </w:rPr>
            </w:pPr>
            <w:r w:rsidRPr="00AB513C">
              <w:rPr>
                <w:lang w:val="en-IE"/>
              </w:rPr>
              <w:t>Party Director Signature</w:t>
            </w:r>
            <w:r w:rsidR="00C21A96">
              <w:rPr>
                <w:lang w:val="en-IE"/>
              </w:rPr>
              <w:t>*</w:t>
            </w:r>
            <w:r w:rsidRPr="00AB513C">
              <w:rPr>
                <w:lang w:val="en-IE"/>
              </w:rPr>
              <w:t xml:space="preserve">: </w:t>
            </w:r>
          </w:p>
        </w:tc>
        <w:tc>
          <w:tcPr>
            <w:tcW w:w="2500" w:type="pct"/>
          </w:tcPr>
          <w:p w14:paraId="10C493DC" w14:textId="77777777" w:rsidR="00AB513C" w:rsidRPr="00AB513C" w:rsidRDefault="00AB513C" w:rsidP="0064696D">
            <w:pPr>
              <w:pStyle w:val="SONINormal"/>
              <w:rPr>
                <w:lang w:val="en-IE"/>
              </w:rPr>
            </w:pPr>
          </w:p>
        </w:tc>
      </w:tr>
      <w:tr w:rsidR="00AB513C" w:rsidRPr="00AB513C" w14:paraId="7A718869" w14:textId="3138CA98" w:rsidTr="00295053">
        <w:tc>
          <w:tcPr>
            <w:tcW w:w="2500" w:type="pct"/>
          </w:tcPr>
          <w:p w14:paraId="02831962" w14:textId="49AEF8C9" w:rsidR="00AB513C" w:rsidRPr="00AB513C" w:rsidRDefault="00AB513C" w:rsidP="0064696D">
            <w:pPr>
              <w:pStyle w:val="SONINormal"/>
              <w:rPr>
                <w:lang w:val="en-IE"/>
              </w:rPr>
            </w:pPr>
            <w:r w:rsidRPr="00AB513C">
              <w:rPr>
                <w:lang w:val="en-IE"/>
              </w:rPr>
              <w:t>Party Director Name</w:t>
            </w:r>
            <w:r w:rsidR="00C21A96">
              <w:rPr>
                <w:lang w:val="en-IE"/>
              </w:rPr>
              <w:t>*</w:t>
            </w:r>
            <w:r w:rsidRPr="00AB513C">
              <w:rPr>
                <w:lang w:val="en-IE"/>
              </w:rPr>
              <w:t xml:space="preserve">:  </w:t>
            </w:r>
          </w:p>
        </w:tc>
        <w:tc>
          <w:tcPr>
            <w:tcW w:w="2500" w:type="pct"/>
          </w:tcPr>
          <w:p w14:paraId="6AC0E9A8" w14:textId="77777777" w:rsidR="00AB513C" w:rsidRPr="00AB513C" w:rsidRDefault="00AB513C" w:rsidP="0064696D">
            <w:pPr>
              <w:pStyle w:val="SONINormal"/>
              <w:rPr>
                <w:lang w:val="en-IE"/>
              </w:rPr>
            </w:pPr>
          </w:p>
        </w:tc>
      </w:tr>
      <w:tr w:rsidR="00AB513C" w:rsidRPr="00F12188" w14:paraId="2174DBD2" w14:textId="11A4CE29" w:rsidTr="00295053">
        <w:tc>
          <w:tcPr>
            <w:tcW w:w="2500" w:type="pct"/>
          </w:tcPr>
          <w:p w14:paraId="708B0CBE" w14:textId="394C864D" w:rsidR="00AB513C" w:rsidRPr="00F12188" w:rsidRDefault="00C21A96" w:rsidP="0064696D">
            <w:pPr>
              <w:pStyle w:val="SONINormal"/>
              <w:rPr>
                <w:lang w:val="en-IE"/>
              </w:rPr>
            </w:pPr>
            <w:r>
              <w:rPr>
                <w:lang w:val="en-IE"/>
              </w:rPr>
              <w:t xml:space="preserve">Signature </w:t>
            </w:r>
            <w:r w:rsidR="00AB513C" w:rsidRPr="00AB513C">
              <w:rPr>
                <w:lang w:val="en-IE"/>
              </w:rPr>
              <w:t>Date</w:t>
            </w:r>
            <w:r>
              <w:rPr>
                <w:lang w:val="en-IE"/>
              </w:rPr>
              <w:t>*</w:t>
            </w:r>
            <w:r w:rsidR="00AB513C" w:rsidRPr="00AB513C">
              <w:rPr>
                <w:lang w:val="en-IE"/>
              </w:rPr>
              <w:t xml:space="preserve">: </w:t>
            </w:r>
          </w:p>
        </w:tc>
        <w:tc>
          <w:tcPr>
            <w:tcW w:w="2500" w:type="pct"/>
          </w:tcPr>
          <w:p w14:paraId="7A85A4DA" w14:textId="77777777" w:rsidR="00AB513C" w:rsidRPr="00AB513C" w:rsidRDefault="00AB513C" w:rsidP="0064696D">
            <w:pPr>
              <w:pStyle w:val="SONINormal"/>
              <w:rPr>
                <w:lang w:val="en-IE"/>
              </w:rPr>
            </w:pPr>
          </w:p>
        </w:tc>
      </w:tr>
    </w:tbl>
    <w:p w14:paraId="10E6DAF8" w14:textId="72427287" w:rsidR="00F12188" w:rsidRPr="00F12188" w:rsidRDefault="00C851B5" w:rsidP="00AB513C">
      <w:pPr>
        <w:pStyle w:val="SONINormal"/>
        <w:rPr>
          <w:lang w:val="en-IE"/>
        </w:rPr>
      </w:pPr>
      <w:r w:rsidRPr="00C851B5">
        <w:rPr>
          <w:noProof/>
          <w:lang w:val="en-I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5A7DD1" wp14:editId="7094E20E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179070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8B7CF" w14:textId="2BA1ECCE" w:rsidR="00C851B5" w:rsidRDefault="00C851B5">
                            <w:r>
                              <w:t xml:space="preserve">*denotes a </w:t>
                            </w:r>
                            <w:r w:rsidR="006F2B21">
                              <w:t>mandatory</w:t>
                            </w:r>
                            <w:r>
                              <w:t xml:space="preserve"> 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A7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8pt;margin-top:22.55pt;width:141pt;height:110.6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" stroked="f">
                <v:textbox style="mso-fit-shape-to-text:t">
                  <w:txbxContent>
                    <w:p w14:paraId="4C58B7CF" w14:textId="2BA1ECCE" w:rsidR="00C851B5" w:rsidRDefault="00C851B5">
                      <w:r>
                        <w:t xml:space="preserve">*denotes a </w:t>
                      </w:r>
                      <w:r w:rsidR="006F2B21">
                        <w:t>mandatory</w:t>
                      </w:r>
                      <w:r>
                        <w:t xml:space="preserve"> field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2188" w:rsidRPr="00F12188" w:rsidSect="00380F3C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67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1121" w14:textId="77777777" w:rsidR="00794240" w:rsidRDefault="00794240" w:rsidP="00B775DC">
      <w:pPr>
        <w:spacing w:after="0" w:line="240" w:lineRule="auto"/>
      </w:pPr>
      <w:r>
        <w:separator/>
      </w:r>
    </w:p>
  </w:endnote>
  <w:endnote w:type="continuationSeparator" w:id="0">
    <w:p w14:paraId="317439E6" w14:textId="77777777" w:rsidR="00794240" w:rsidRDefault="00794240" w:rsidP="00B7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1F4" w14:textId="77777777" w:rsidR="00066AC7" w:rsidRPr="00066AC7" w:rsidRDefault="00E43BD4" w:rsidP="00E43BD4">
    <w:pPr>
      <w:pStyle w:val="Footer"/>
    </w:pPr>
    <w:r w:rsidRPr="00E43BD4">
      <w:rPr>
        <w:lang w:val="en-IE"/>
      </w:rPr>
      <w:t xml:space="preserve">Document Title </w:t>
    </w:r>
    <w:r w:rsidRPr="00E43BD4">
      <w:rPr>
        <w:b w:val="0"/>
        <w:bCs/>
        <w:lang w:val="en-IE"/>
      </w:rPr>
      <w:t xml:space="preserve">Document Subtitle </w:t>
    </w:r>
    <w:r w:rsidRPr="00E43BD4">
      <w:rPr>
        <w:lang w:val="en-IE"/>
      </w:rPr>
      <w:t xml:space="preserve">| </w:t>
    </w:r>
    <w:r w:rsidRPr="00E43BD4">
      <w:rPr>
        <w:b w:val="0"/>
        <w:bCs/>
        <w:lang w:val="en-IE"/>
      </w:rPr>
      <w:t>Date of Publication</w:t>
    </w:r>
    <w:r w:rsidRPr="00E43BD4">
      <w:rPr>
        <w:b w:val="0"/>
        <w:bCs/>
        <w:lang w:val="en-IE"/>
      </w:rPr>
      <w:tab/>
    </w:r>
    <w:r w:rsidRPr="00E43BD4">
      <w:rPr>
        <w:lang w:val="en-IE"/>
      </w:rPr>
      <w:t xml:space="preserve">Page </w:t>
    </w:r>
    <w:r w:rsidRPr="00E43BD4">
      <w:rPr>
        <w:noProof w:val="0"/>
        <w:lang w:val="en-IE"/>
      </w:rPr>
      <w:fldChar w:fldCharType="begin"/>
    </w:r>
    <w:r w:rsidRPr="00E43BD4">
      <w:rPr>
        <w:lang w:val="en-IE"/>
      </w:rPr>
      <w:instrText xml:space="preserve"> PAGE   \* MERGEFORMAT </w:instrText>
    </w:r>
    <w:r w:rsidRPr="00E43BD4">
      <w:rPr>
        <w:noProof w:val="0"/>
        <w:lang w:val="en-IE"/>
      </w:rPr>
      <w:fldChar w:fldCharType="separate"/>
    </w:r>
    <w:r w:rsidR="00830A3C">
      <w:rPr>
        <w:lang w:val="en-IE"/>
      </w:rPr>
      <w:t>2</w:t>
    </w:r>
    <w:r w:rsidRPr="00E43BD4">
      <w:rPr>
        <w:lang w:val="en-I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8CA8" w14:textId="77777777" w:rsidR="00943983" w:rsidRPr="00943983" w:rsidRDefault="00943983" w:rsidP="00F33F85">
    <w:pPr>
      <w:pStyle w:val="Footer"/>
      <w:spacing w:before="0" w:after="0"/>
      <w:ind w:left="4046"/>
      <w:rPr>
        <w:b w:val="0"/>
        <w:bCs/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F1DC" w14:textId="77777777" w:rsidR="00794240" w:rsidRDefault="00794240" w:rsidP="00B775DC">
      <w:pPr>
        <w:spacing w:after="0" w:line="240" w:lineRule="auto"/>
      </w:pPr>
      <w:r>
        <w:separator/>
      </w:r>
    </w:p>
  </w:footnote>
  <w:footnote w:type="continuationSeparator" w:id="0">
    <w:p w14:paraId="47F44551" w14:textId="77777777" w:rsidR="00794240" w:rsidRDefault="00794240" w:rsidP="00B77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21E4" w14:textId="2CEC9639" w:rsidR="00B775DC" w:rsidRDefault="00066AC7" w:rsidP="00E935C8">
    <w:pPr>
      <w:pStyle w:val="Header"/>
      <w:tabs>
        <w:tab w:val="clear" w:pos="9639"/>
        <w:tab w:val="right" w:pos="8931"/>
      </w:tabs>
      <w:ind w:right="707"/>
      <w:jc w:val="right"/>
    </w:pPr>
    <w:r w:rsidRPr="00A9111B">
      <w:rPr>
        <w:noProof/>
        <w:sz w:val="72"/>
        <w:szCs w:val="144"/>
        <w:lang w:eastAsia="en-IE" w:bidi="he-IL"/>
      </w:rPr>
      <w:drawing>
        <wp:anchor distT="0" distB="0" distL="114300" distR="114300" simplePos="0" relativeHeight="251658240" behindDoc="1" locked="0" layoutInCell="1" allowOverlap="1" wp14:anchorId="27719C70" wp14:editId="4C8B342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160" cy="10692000"/>
          <wp:effectExtent l="0" t="0" r="0" b="0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Masthead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11B" w:rsidRPr="00A9111B">
      <w:rPr>
        <w:sz w:val="72"/>
        <w:szCs w:val="144"/>
      </w:rPr>
      <w:t>C3PA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0B9B"/>
    <w:multiLevelType w:val="multilevel"/>
    <w:tmpl w:val="17022D3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F67418"/>
    <w:multiLevelType w:val="multilevel"/>
    <w:tmpl w:val="4E8CD0FC"/>
    <w:lvl w:ilvl="0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>
      <w:numFmt w:val="bullet"/>
      <w:lvlText w:val="–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47FE5"/>
    <w:multiLevelType w:val="multilevel"/>
    <w:tmpl w:val="044E9BA6"/>
    <w:styleLink w:val="EirgridReport"/>
    <w:lvl w:ilvl="0">
      <w:numFmt w:val="bullet"/>
      <w:lvlText w:val="•"/>
      <w:lvlJc w:val="left"/>
      <w:pPr>
        <w:ind w:left="357" w:hanging="357"/>
      </w:pPr>
      <w:rPr>
        <w:rFonts w:ascii="Trebuchet MS" w:hAnsi="Trebuchet MS" w:cs="Gisha" w:hint="default"/>
      </w:rPr>
    </w:lvl>
    <w:lvl w:ilvl="1">
      <w:numFmt w:val="bullet"/>
      <w:lvlText w:val="–"/>
      <w:lvlJc w:val="left"/>
      <w:pPr>
        <w:ind w:left="714" w:hanging="357"/>
      </w:pPr>
      <w:rPr>
        <w:rFonts w:ascii="Trebuchet MS" w:hAnsi="Trebuchet MS" w:cs="Gisha" w:hint="default"/>
      </w:rPr>
    </w:lvl>
    <w:lvl w:ilvl="2">
      <w:start w:val="1"/>
      <w:numFmt w:val="bullet"/>
      <w:lvlText w:val="•"/>
      <w:lvlJc w:val="left"/>
      <w:pPr>
        <w:ind w:left="1072" w:hanging="358"/>
      </w:pPr>
      <w:rPr>
        <w:rFonts w:ascii="Trebuchet MS" w:hAnsi="Trebuchet M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25AFD"/>
    <w:multiLevelType w:val="hybridMultilevel"/>
    <w:tmpl w:val="CC4CF4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B4E1B"/>
    <w:multiLevelType w:val="multilevel"/>
    <w:tmpl w:val="5ADC2E82"/>
    <w:lvl w:ilvl="0">
      <w:numFmt w:val="bullet"/>
      <w:lvlText w:val="•"/>
      <w:lvlJc w:val="left"/>
      <w:pPr>
        <w:ind w:left="181" w:hanging="181"/>
      </w:pPr>
      <w:rPr>
        <w:rFonts w:ascii="Trebuchet MS" w:hAnsi="Trebuchet MS" w:cs="Gisha" w:hint="default"/>
      </w:rPr>
    </w:lvl>
    <w:lvl w:ilvl="1">
      <w:numFmt w:val="bullet"/>
      <w:lvlText w:val="–"/>
      <w:lvlJc w:val="left"/>
      <w:pPr>
        <w:ind w:left="363" w:hanging="182"/>
      </w:pPr>
      <w:rPr>
        <w:rFonts w:ascii="Trebuchet MS" w:hAnsi="Trebuchet MS" w:cs="Gisha" w:hint="default"/>
      </w:rPr>
    </w:lvl>
    <w:lvl w:ilvl="2">
      <w:start w:val="1"/>
      <w:numFmt w:val="bullet"/>
      <w:lvlText w:val="•"/>
      <w:lvlJc w:val="left"/>
      <w:pPr>
        <w:ind w:left="544" w:hanging="181"/>
      </w:pPr>
      <w:rPr>
        <w:rFonts w:ascii="Trebuchet MS" w:hAnsi="Trebuchet M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41420"/>
    <w:multiLevelType w:val="hybridMultilevel"/>
    <w:tmpl w:val="8098D89E"/>
    <w:lvl w:ilvl="0" w:tplc="FDEE24F6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1E445CE2">
      <w:numFmt w:val="bullet"/>
      <w:lvlText w:val="–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B32F5"/>
    <w:multiLevelType w:val="hybridMultilevel"/>
    <w:tmpl w:val="2BDA95AC"/>
    <w:lvl w:ilvl="0" w:tplc="FDEE24F6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1E445CE2">
      <w:numFmt w:val="bullet"/>
      <w:lvlText w:val="–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13D78"/>
    <w:multiLevelType w:val="hybridMultilevel"/>
    <w:tmpl w:val="ED047342"/>
    <w:lvl w:ilvl="0" w:tplc="FDEE24F6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1E445CE2">
      <w:numFmt w:val="bullet"/>
      <w:lvlText w:val="–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FDEE24F6">
      <w:numFmt w:val="bullet"/>
      <w:lvlText w:val="•"/>
      <w:lvlJc w:val="left"/>
      <w:pPr>
        <w:ind w:left="2160" w:hanging="360"/>
      </w:pPr>
      <w:rPr>
        <w:rFonts w:ascii="Trebuchet MS" w:eastAsiaTheme="minorHAnsi" w:hAnsi="Trebuchet MS" w:cstheme="minorBidi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A61D8"/>
    <w:multiLevelType w:val="multilevel"/>
    <w:tmpl w:val="C3A4069E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C011378"/>
    <w:multiLevelType w:val="multilevel"/>
    <w:tmpl w:val="4E8CD0FC"/>
    <w:lvl w:ilvl="0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>
      <w:numFmt w:val="bullet"/>
      <w:lvlText w:val="–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506792">
    <w:abstractNumId w:val="3"/>
  </w:num>
  <w:num w:numId="2" w16cid:durableId="1742369446">
    <w:abstractNumId w:val="6"/>
  </w:num>
  <w:num w:numId="3" w16cid:durableId="1373724833">
    <w:abstractNumId w:val="5"/>
  </w:num>
  <w:num w:numId="4" w16cid:durableId="608704129">
    <w:abstractNumId w:val="7"/>
  </w:num>
  <w:num w:numId="5" w16cid:durableId="132882671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2882810">
    <w:abstractNumId w:val="1"/>
  </w:num>
  <w:num w:numId="7" w16cid:durableId="519584126">
    <w:abstractNumId w:val="9"/>
  </w:num>
  <w:num w:numId="8" w16cid:durableId="1183013561">
    <w:abstractNumId w:val="4"/>
  </w:num>
  <w:num w:numId="9" w16cid:durableId="1809014022">
    <w:abstractNumId w:val="2"/>
  </w:num>
  <w:num w:numId="10" w16cid:durableId="60834931">
    <w:abstractNumId w:val="8"/>
  </w:num>
  <w:num w:numId="11" w16cid:durableId="134338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88"/>
    <w:rsid w:val="00003CF0"/>
    <w:rsid w:val="000065A2"/>
    <w:rsid w:val="00006DF2"/>
    <w:rsid w:val="0001040B"/>
    <w:rsid w:val="00011C51"/>
    <w:rsid w:val="000123B5"/>
    <w:rsid w:val="000136BF"/>
    <w:rsid w:val="00051BFC"/>
    <w:rsid w:val="0005205D"/>
    <w:rsid w:val="00060ED5"/>
    <w:rsid w:val="00066AC7"/>
    <w:rsid w:val="00073311"/>
    <w:rsid w:val="00073ED5"/>
    <w:rsid w:val="0009251F"/>
    <w:rsid w:val="000B32BC"/>
    <w:rsid w:val="000D0EAE"/>
    <w:rsid w:val="000E35BF"/>
    <w:rsid w:val="000F21DF"/>
    <w:rsid w:val="000F58E0"/>
    <w:rsid w:val="00105B17"/>
    <w:rsid w:val="00116F58"/>
    <w:rsid w:val="00136A31"/>
    <w:rsid w:val="001466AA"/>
    <w:rsid w:val="00171D1D"/>
    <w:rsid w:val="00181CB8"/>
    <w:rsid w:val="001A702E"/>
    <w:rsid w:val="001B7A3B"/>
    <w:rsid w:val="001D58B6"/>
    <w:rsid w:val="001F1E19"/>
    <w:rsid w:val="001F3511"/>
    <w:rsid w:val="001F3C94"/>
    <w:rsid w:val="00200549"/>
    <w:rsid w:val="00217691"/>
    <w:rsid w:val="00220A26"/>
    <w:rsid w:val="00224739"/>
    <w:rsid w:val="00264A93"/>
    <w:rsid w:val="002670AE"/>
    <w:rsid w:val="002934E7"/>
    <w:rsid w:val="00293FEA"/>
    <w:rsid w:val="00295053"/>
    <w:rsid w:val="002B1CD0"/>
    <w:rsid w:val="002B4F79"/>
    <w:rsid w:val="002D3EA1"/>
    <w:rsid w:val="002E10E7"/>
    <w:rsid w:val="002E16A2"/>
    <w:rsid w:val="002F0A4C"/>
    <w:rsid w:val="002F16E6"/>
    <w:rsid w:val="00300675"/>
    <w:rsid w:val="003166BB"/>
    <w:rsid w:val="003304AE"/>
    <w:rsid w:val="003368B9"/>
    <w:rsid w:val="0034029F"/>
    <w:rsid w:val="003403B1"/>
    <w:rsid w:val="00346EB6"/>
    <w:rsid w:val="003552A7"/>
    <w:rsid w:val="00355E98"/>
    <w:rsid w:val="00362CDC"/>
    <w:rsid w:val="00366D9A"/>
    <w:rsid w:val="00380077"/>
    <w:rsid w:val="00380F3C"/>
    <w:rsid w:val="0038367B"/>
    <w:rsid w:val="003B5CEB"/>
    <w:rsid w:val="003D0FFA"/>
    <w:rsid w:val="003E6814"/>
    <w:rsid w:val="003F082D"/>
    <w:rsid w:val="0041199D"/>
    <w:rsid w:val="00412839"/>
    <w:rsid w:val="004240FC"/>
    <w:rsid w:val="00426B63"/>
    <w:rsid w:val="00436FA4"/>
    <w:rsid w:val="00477C65"/>
    <w:rsid w:val="00481A58"/>
    <w:rsid w:val="004850C3"/>
    <w:rsid w:val="004B67A0"/>
    <w:rsid w:val="004C325B"/>
    <w:rsid w:val="004C718A"/>
    <w:rsid w:val="004D3AFA"/>
    <w:rsid w:val="004E6A6F"/>
    <w:rsid w:val="004F330C"/>
    <w:rsid w:val="004F3E24"/>
    <w:rsid w:val="00501833"/>
    <w:rsid w:val="00516689"/>
    <w:rsid w:val="00536C3C"/>
    <w:rsid w:val="005376EB"/>
    <w:rsid w:val="00540BA5"/>
    <w:rsid w:val="00540D52"/>
    <w:rsid w:val="00546447"/>
    <w:rsid w:val="005604CB"/>
    <w:rsid w:val="0058607E"/>
    <w:rsid w:val="005926BE"/>
    <w:rsid w:val="005A3336"/>
    <w:rsid w:val="005E22A1"/>
    <w:rsid w:val="005E5B94"/>
    <w:rsid w:val="006034EF"/>
    <w:rsid w:val="0061234A"/>
    <w:rsid w:val="0061351D"/>
    <w:rsid w:val="00640143"/>
    <w:rsid w:val="0064507A"/>
    <w:rsid w:val="00656E08"/>
    <w:rsid w:val="006601B6"/>
    <w:rsid w:val="00664C9E"/>
    <w:rsid w:val="006856F6"/>
    <w:rsid w:val="006D66CC"/>
    <w:rsid w:val="006D7B35"/>
    <w:rsid w:val="006E1F0F"/>
    <w:rsid w:val="006F2B21"/>
    <w:rsid w:val="00704E2E"/>
    <w:rsid w:val="00707939"/>
    <w:rsid w:val="007232C5"/>
    <w:rsid w:val="0073530E"/>
    <w:rsid w:val="007627E5"/>
    <w:rsid w:val="00782B07"/>
    <w:rsid w:val="0079408C"/>
    <w:rsid w:val="00794240"/>
    <w:rsid w:val="007A074D"/>
    <w:rsid w:val="007C2C2B"/>
    <w:rsid w:val="007E0AE9"/>
    <w:rsid w:val="007F37CD"/>
    <w:rsid w:val="007F49D0"/>
    <w:rsid w:val="00807CB7"/>
    <w:rsid w:val="00830A3C"/>
    <w:rsid w:val="0088609A"/>
    <w:rsid w:val="0088775C"/>
    <w:rsid w:val="008B61B3"/>
    <w:rsid w:val="008C2607"/>
    <w:rsid w:val="008C3B59"/>
    <w:rsid w:val="008C4E46"/>
    <w:rsid w:val="008D03DD"/>
    <w:rsid w:val="008F1F95"/>
    <w:rsid w:val="008F6023"/>
    <w:rsid w:val="0090638B"/>
    <w:rsid w:val="00906B1B"/>
    <w:rsid w:val="009320F9"/>
    <w:rsid w:val="00936A59"/>
    <w:rsid w:val="00943983"/>
    <w:rsid w:val="00950A8C"/>
    <w:rsid w:val="0098326B"/>
    <w:rsid w:val="009847DA"/>
    <w:rsid w:val="00984C32"/>
    <w:rsid w:val="009A5649"/>
    <w:rsid w:val="009B4D2D"/>
    <w:rsid w:val="009D1436"/>
    <w:rsid w:val="009D4AF2"/>
    <w:rsid w:val="009D6FF4"/>
    <w:rsid w:val="00A02B59"/>
    <w:rsid w:val="00A07FBE"/>
    <w:rsid w:val="00A535C9"/>
    <w:rsid w:val="00A55F10"/>
    <w:rsid w:val="00A62968"/>
    <w:rsid w:val="00A70DB2"/>
    <w:rsid w:val="00A720D7"/>
    <w:rsid w:val="00A821FD"/>
    <w:rsid w:val="00A90EBD"/>
    <w:rsid w:val="00A9111B"/>
    <w:rsid w:val="00AA411B"/>
    <w:rsid w:val="00AA7198"/>
    <w:rsid w:val="00AB513C"/>
    <w:rsid w:val="00AC0962"/>
    <w:rsid w:val="00AC53A6"/>
    <w:rsid w:val="00AD45D5"/>
    <w:rsid w:val="00AF0F6A"/>
    <w:rsid w:val="00B007D0"/>
    <w:rsid w:val="00B063C5"/>
    <w:rsid w:val="00B06C3D"/>
    <w:rsid w:val="00B14364"/>
    <w:rsid w:val="00B20926"/>
    <w:rsid w:val="00B36B47"/>
    <w:rsid w:val="00B37A24"/>
    <w:rsid w:val="00B42D20"/>
    <w:rsid w:val="00B56363"/>
    <w:rsid w:val="00B56CA2"/>
    <w:rsid w:val="00B57956"/>
    <w:rsid w:val="00B65E53"/>
    <w:rsid w:val="00B6649A"/>
    <w:rsid w:val="00B775DC"/>
    <w:rsid w:val="00B869E9"/>
    <w:rsid w:val="00BA268B"/>
    <w:rsid w:val="00BA407F"/>
    <w:rsid w:val="00BC29F7"/>
    <w:rsid w:val="00BC366A"/>
    <w:rsid w:val="00BC7A6B"/>
    <w:rsid w:val="00BD0A49"/>
    <w:rsid w:val="00BD7F8E"/>
    <w:rsid w:val="00BE4B3E"/>
    <w:rsid w:val="00BE5047"/>
    <w:rsid w:val="00C036AD"/>
    <w:rsid w:val="00C21616"/>
    <w:rsid w:val="00C21A96"/>
    <w:rsid w:val="00C235F7"/>
    <w:rsid w:val="00C46247"/>
    <w:rsid w:val="00C53902"/>
    <w:rsid w:val="00C62516"/>
    <w:rsid w:val="00C72DA2"/>
    <w:rsid w:val="00C76A1D"/>
    <w:rsid w:val="00C851B5"/>
    <w:rsid w:val="00C871C3"/>
    <w:rsid w:val="00CB215B"/>
    <w:rsid w:val="00CB27DC"/>
    <w:rsid w:val="00CB2E9F"/>
    <w:rsid w:val="00CC21CF"/>
    <w:rsid w:val="00CE0203"/>
    <w:rsid w:val="00CE4756"/>
    <w:rsid w:val="00CE7522"/>
    <w:rsid w:val="00CF2762"/>
    <w:rsid w:val="00D044D2"/>
    <w:rsid w:val="00D21651"/>
    <w:rsid w:val="00D3103D"/>
    <w:rsid w:val="00D33444"/>
    <w:rsid w:val="00D4112A"/>
    <w:rsid w:val="00D44149"/>
    <w:rsid w:val="00D605F6"/>
    <w:rsid w:val="00D61952"/>
    <w:rsid w:val="00D643C6"/>
    <w:rsid w:val="00D87D1E"/>
    <w:rsid w:val="00DB086C"/>
    <w:rsid w:val="00DB2EBE"/>
    <w:rsid w:val="00DC52CD"/>
    <w:rsid w:val="00DF3D40"/>
    <w:rsid w:val="00DF616E"/>
    <w:rsid w:val="00E01C09"/>
    <w:rsid w:val="00E03DA4"/>
    <w:rsid w:val="00E04C30"/>
    <w:rsid w:val="00E1167F"/>
    <w:rsid w:val="00E22E67"/>
    <w:rsid w:val="00E2481A"/>
    <w:rsid w:val="00E248B5"/>
    <w:rsid w:val="00E406D6"/>
    <w:rsid w:val="00E43BD4"/>
    <w:rsid w:val="00E5399D"/>
    <w:rsid w:val="00E935C8"/>
    <w:rsid w:val="00E944FC"/>
    <w:rsid w:val="00E95154"/>
    <w:rsid w:val="00E955FD"/>
    <w:rsid w:val="00EC5FC7"/>
    <w:rsid w:val="00ED36AA"/>
    <w:rsid w:val="00ED39D8"/>
    <w:rsid w:val="00ED610F"/>
    <w:rsid w:val="00EE0D36"/>
    <w:rsid w:val="00EE179D"/>
    <w:rsid w:val="00EE5A64"/>
    <w:rsid w:val="00EF1106"/>
    <w:rsid w:val="00F12188"/>
    <w:rsid w:val="00F248CE"/>
    <w:rsid w:val="00F33F85"/>
    <w:rsid w:val="00F71E65"/>
    <w:rsid w:val="00F813B3"/>
    <w:rsid w:val="00F819C9"/>
    <w:rsid w:val="00F87B13"/>
    <w:rsid w:val="00F93046"/>
    <w:rsid w:val="00FA69E5"/>
    <w:rsid w:val="00FB1FB1"/>
    <w:rsid w:val="00FB6349"/>
    <w:rsid w:val="00FC25F5"/>
    <w:rsid w:val="00FD0E23"/>
    <w:rsid w:val="00FD182F"/>
    <w:rsid w:val="00FE1413"/>
    <w:rsid w:val="00FE44BA"/>
    <w:rsid w:val="00FF2FCF"/>
    <w:rsid w:val="0BE7F022"/>
    <w:rsid w:val="11D7E7A7"/>
    <w:rsid w:val="68BC7928"/>
    <w:rsid w:val="777BF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6465B"/>
  <w15:chartTrackingRefBased/>
  <w15:docId w15:val="{65FC2105-DAE0-4906-9CC1-0A930A40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SONINormal"/>
    <w:qFormat/>
    <w:rsid w:val="00FC25F5"/>
    <w:pPr>
      <w:spacing w:after="120" w:line="269" w:lineRule="auto"/>
    </w:pPr>
    <w:rPr>
      <w:sz w:val="20"/>
    </w:rPr>
  </w:style>
  <w:style w:type="paragraph" w:styleId="Heading1">
    <w:name w:val="heading 1"/>
    <w:basedOn w:val="Normal"/>
    <w:next w:val="SONINormal"/>
    <w:link w:val="Heading1Char"/>
    <w:uiPriority w:val="9"/>
    <w:qFormat/>
    <w:rsid w:val="00E22E67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A88E" w:themeColor="background2"/>
      <w:sz w:val="50"/>
      <w:szCs w:val="32"/>
    </w:rPr>
  </w:style>
  <w:style w:type="paragraph" w:styleId="Heading2">
    <w:name w:val="heading 2"/>
    <w:basedOn w:val="Normal"/>
    <w:next w:val="SONINormal"/>
    <w:link w:val="Heading2Char"/>
    <w:uiPriority w:val="9"/>
    <w:unhideWhenUsed/>
    <w:qFormat/>
    <w:rsid w:val="00E22E67"/>
    <w:pPr>
      <w:keepNext/>
      <w:keepLines/>
      <w:numPr>
        <w:ilvl w:val="1"/>
        <w:numId w:val="10"/>
      </w:numPr>
      <w:spacing w:before="120" w:after="60"/>
      <w:outlineLvl w:val="1"/>
    </w:pPr>
    <w:rPr>
      <w:rFonts w:asciiTheme="majorHAnsi" w:eastAsiaTheme="majorEastAsia" w:hAnsiTheme="majorHAnsi" w:cstheme="majorBidi"/>
      <w:b/>
      <w:color w:val="A99966" w:themeColor="accent2"/>
      <w:sz w:val="32"/>
      <w:szCs w:val="26"/>
    </w:rPr>
  </w:style>
  <w:style w:type="paragraph" w:styleId="Heading3">
    <w:name w:val="heading 3"/>
    <w:basedOn w:val="Normal"/>
    <w:next w:val="SONINormal"/>
    <w:link w:val="Heading3Char"/>
    <w:uiPriority w:val="9"/>
    <w:unhideWhenUsed/>
    <w:qFormat/>
    <w:rsid w:val="00FC25F5"/>
    <w:pPr>
      <w:keepNext/>
      <w:keepLines/>
      <w:numPr>
        <w:ilvl w:val="2"/>
        <w:numId w:val="10"/>
      </w:numPr>
      <w:spacing w:before="300" w:after="60"/>
      <w:outlineLvl w:val="2"/>
    </w:pPr>
    <w:rPr>
      <w:rFonts w:asciiTheme="majorHAnsi" w:eastAsiaTheme="majorEastAsia" w:hAnsiTheme="majorHAnsi" w:cstheme="majorBidi"/>
      <w:b/>
      <w:color w:val="4189C9" w:themeColor="accent1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B13"/>
    <w:pPr>
      <w:tabs>
        <w:tab w:val="right" w:pos="9639"/>
      </w:tabs>
      <w:spacing w:after="0" w:line="240" w:lineRule="auto"/>
    </w:pPr>
    <w:rPr>
      <w:b/>
      <w:color w:val="006768" w:themeColor="text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F87B13"/>
    <w:rPr>
      <w:b/>
      <w:color w:val="006768" w:themeColor="text2"/>
      <w:sz w:val="18"/>
    </w:rPr>
  </w:style>
  <w:style w:type="paragraph" w:styleId="Footer">
    <w:name w:val="footer"/>
    <w:basedOn w:val="Normal"/>
    <w:link w:val="FooterChar"/>
    <w:uiPriority w:val="99"/>
    <w:unhideWhenUsed/>
    <w:rsid w:val="00E248B5"/>
    <w:pPr>
      <w:tabs>
        <w:tab w:val="right" w:pos="9639"/>
      </w:tabs>
      <w:spacing w:before="360" w:after="180" w:line="276" w:lineRule="auto"/>
      <w:contextualSpacing/>
    </w:pPr>
    <w:rPr>
      <w:b/>
      <w:noProof/>
      <w:color w:val="888B95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248B5"/>
    <w:rPr>
      <w:b/>
      <w:noProof/>
      <w:color w:val="888B95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22E67"/>
    <w:rPr>
      <w:rFonts w:asciiTheme="majorHAnsi" w:eastAsiaTheme="majorEastAsia" w:hAnsiTheme="majorHAnsi" w:cstheme="majorBidi"/>
      <w:b/>
      <w:color w:val="00A88E" w:themeColor="background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22E67"/>
    <w:rPr>
      <w:rFonts w:asciiTheme="majorHAnsi" w:eastAsiaTheme="majorEastAsia" w:hAnsiTheme="majorHAnsi" w:cstheme="majorBidi"/>
      <w:b/>
      <w:color w:val="A99966" w:themeColor="accent2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22E67"/>
    <w:pPr>
      <w:spacing w:before="2040" w:after="0" w:line="228" w:lineRule="auto"/>
      <w:contextualSpacing/>
    </w:pPr>
    <w:rPr>
      <w:rFonts w:asciiTheme="majorHAnsi" w:eastAsiaTheme="majorEastAsia" w:hAnsiTheme="majorHAnsi" w:cstheme="majorBidi"/>
      <w:b/>
      <w:color w:val="00A88E" w:themeColor="background2"/>
      <w:spacing w:val="-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E67"/>
    <w:rPr>
      <w:rFonts w:asciiTheme="majorHAnsi" w:eastAsiaTheme="majorEastAsia" w:hAnsiTheme="majorHAnsi" w:cstheme="majorBidi"/>
      <w:b/>
      <w:color w:val="00A88E" w:themeColor="background2"/>
      <w:spacing w:val="-2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E67"/>
    <w:pPr>
      <w:numPr>
        <w:ilvl w:val="1"/>
      </w:numPr>
      <w:spacing w:before="360" w:after="660"/>
    </w:pPr>
    <w:rPr>
      <w:rFonts w:eastAsiaTheme="minorEastAsia"/>
      <w:color w:val="A99966" w:themeColor="accent2"/>
      <w:sz w:val="60"/>
    </w:rPr>
  </w:style>
  <w:style w:type="character" w:customStyle="1" w:styleId="SubtitleChar">
    <w:name w:val="Subtitle Char"/>
    <w:basedOn w:val="DefaultParagraphFont"/>
    <w:link w:val="Subtitle"/>
    <w:uiPriority w:val="11"/>
    <w:rsid w:val="00E22E67"/>
    <w:rPr>
      <w:rFonts w:eastAsiaTheme="minorEastAsia"/>
      <w:color w:val="A99966" w:themeColor="accent2"/>
      <w:sz w:val="60"/>
    </w:rPr>
  </w:style>
  <w:style w:type="paragraph" w:customStyle="1" w:styleId="Introduction">
    <w:name w:val="Introduction"/>
    <w:basedOn w:val="Normal"/>
    <w:qFormat/>
    <w:rsid w:val="0005205D"/>
    <w:rPr>
      <w:color w:val="006768" w:themeColor="text2"/>
      <w:sz w:val="18"/>
      <w:lang w:val="en-GB"/>
    </w:rPr>
  </w:style>
  <w:style w:type="table" w:styleId="TableGrid">
    <w:name w:val="Table Grid"/>
    <w:basedOn w:val="TableNormal"/>
    <w:uiPriority w:val="39"/>
    <w:rsid w:val="0006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66A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073ED5"/>
    <w:rPr>
      <w:color w:val="006768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unhideWhenUsed/>
    <w:rsid w:val="00E22E67"/>
    <w:rPr>
      <w:b/>
      <w:color w:val="A99966" w:themeColor="accent2"/>
      <w:sz w:val="40"/>
    </w:rPr>
  </w:style>
  <w:style w:type="character" w:customStyle="1" w:styleId="DateChar">
    <w:name w:val="Date Char"/>
    <w:basedOn w:val="DefaultParagraphFont"/>
    <w:link w:val="Date"/>
    <w:uiPriority w:val="99"/>
    <w:rsid w:val="00E22E67"/>
    <w:rPr>
      <w:b/>
      <w:color w:val="A99966" w:themeColor="accent2"/>
      <w:sz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C25F5"/>
    <w:rPr>
      <w:rFonts w:asciiTheme="majorHAnsi" w:eastAsiaTheme="majorEastAsia" w:hAnsiTheme="majorHAnsi" w:cstheme="majorBidi"/>
      <w:b/>
      <w:color w:val="4189C9" w:themeColor="accent1"/>
      <w:szCs w:val="24"/>
    </w:rPr>
  </w:style>
  <w:style w:type="paragraph" w:styleId="ListParagraph">
    <w:name w:val="List Paragraph"/>
    <w:basedOn w:val="SONINormal"/>
    <w:uiPriority w:val="34"/>
    <w:qFormat/>
    <w:rsid w:val="00FC25F5"/>
    <w:pPr>
      <w:spacing w:before="60" w:after="60"/>
    </w:pPr>
  </w:style>
  <w:style w:type="numbering" w:customStyle="1" w:styleId="EirgridReport">
    <w:name w:val="Eirgrid Report"/>
    <w:uiPriority w:val="99"/>
    <w:rsid w:val="00943983"/>
    <w:pPr>
      <w:numPr>
        <w:numId w:val="9"/>
      </w:numPr>
    </w:pPr>
  </w:style>
  <w:style w:type="table" w:customStyle="1" w:styleId="TableGrid1">
    <w:name w:val="Table Grid1"/>
    <w:basedOn w:val="TableNormal"/>
    <w:next w:val="TableGrid"/>
    <w:uiPriority w:val="39"/>
    <w:rsid w:val="00830A3C"/>
    <w:pPr>
      <w:spacing w:after="0" w:line="240" w:lineRule="auto"/>
    </w:pPr>
    <w:rPr>
      <w:color w:val="888B95"/>
    </w:rPr>
    <w:tblPr>
      <w:tblBorders>
        <w:top w:val="single" w:sz="4" w:space="0" w:color="888B95"/>
        <w:left w:val="single" w:sz="4" w:space="0" w:color="888B95"/>
        <w:bottom w:val="single" w:sz="4" w:space="0" w:color="888B95"/>
        <w:right w:val="single" w:sz="4" w:space="0" w:color="888B95"/>
        <w:insideH w:val="single" w:sz="4" w:space="0" w:color="888B95"/>
        <w:insideV w:val="single" w:sz="4" w:space="0" w:color="888B95"/>
      </w:tblBorders>
    </w:tblPr>
  </w:style>
  <w:style w:type="paragraph" w:customStyle="1" w:styleId="ImageCaption">
    <w:name w:val="Image Caption"/>
    <w:basedOn w:val="Normal"/>
    <w:link w:val="ImageCaptionChar"/>
    <w:qFormat/>
    <w:rsid w:val="00936A59"/>
    <w:rPr>
      <w:color w:val="595959" w:themeColor="text1" w:themeTint="A6"/>
    </w:rPr>
  </w:style>
  <w:style w:type="paragraph" w:customStyle="1" w:styleId="1LineFooter">
    <w:name w:val="1 Line Footer"/>
    <w:rsid w:val="00E43BD4"/>
    <w:pPr>
      <w:tabs>
        <w:tab w:val="right" w:pos="9639"/>
      </w:tabs>
      <w:spacing w:before="360" w:after="180" w:line="276" w:lineRule="auto"/>
      <w:contextualSpacing/>
    </w:pPr>
    <w:rPr>
      <w:b/>
      <w:noProof/>
      <w:color w:val="006768" w:themeColor="text2"/>
      <w:sz w:val="18"/>
      <w:lang w:val="en-GB"/>
    </w:rPr>
  </w:style>
  <w:style w:type="character" w:customStyle="1" w:styleId="ImageCaptionChar">
    <w:name w:val="Image Caption Char"/>
    <w:basedOn w:val="DefaultParagraphFont"/>
    <w:link w:val="ImageCaption"/>
    <w:rsid w:val="00936A59"/>
    <w:rPr>
      <w:color w:val="595959" w:themeColor="text1" w:themeTint="A6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3BD4"/>
    <w:p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22E67"/>
    <w:pPr>
      <w:tabs>
        <w:tab w:val="right" w:pos="9628"/>
      </w:tabs>
      <w:spacing w:before="240" w:after="100"/>
      <w:ind w:left="567" w:hanging="567"/>
    </w:pPr>
    <w:rPr>
      <w:b/>
      <w:noProof/>
      <w:color w:val="A99966" w:themeColor="accent2"/>
      <w:sz w:val="32"/>
      <w:lang w:val="en-GB"/>
    </w:rPr>
  </w:style>
  <w:style w:type="paragraph" w:styleId="TOC2">
    <w:name w:val="toc 2"/>
    <w:basedOn w:val="SONINormal"/>
    <w:next w:val="Normal"/>
    <w:autoRedefine/>
    <w:uiPriority w:val="39"/>
    <w:unhideWhenUsed/>
    <w:rsid w:val="00A821FD"/>
    <w:pPr>
      <w:tabs>
        <w:tab w:val="right" w:leader="dot" w:pos="9639"/>
      </w:tabs>
      <w:spacing w:after="100"/>
      <w:ind w:left="1134" w:hanging="567"/>
    </w:pPr>
  </w:style>
  <w:style w:type="paragraph" w:styleId="TOC3">
    <w:name w:val="toc 3"/>
    <w:basedOn w:val="SONINormal"/>
    <w:next w:val="Normal"/>
    <w:autoRedefine/>
    <w:uiPriority w:val="39"/>
    <w:unhideWhenUsed/>
    <w:rsid w:val="00A821FD"/>
    <w:pPr>
      <w:tabs>
        <w:tab w:val="right" w:leader="dot" w:pos="9639"/>
      </w:tabs>
      <w:spacing w:after="100"/>
      <w:ind w:left="1418" w:hanging="851"/>
    </w:pPr>
  </w:style>
  <w:style w:type="paragraph" w:customStyle="1" w:styleId="Copyright">
    <w:name w:val="Copyright"/>
    <w:basedOn w:val="Normal"/>
    <w:autoRedefine/>
    <w:rsid w:val="00A821FD"/>
    <w:pPr>
      <w:autoSpaceDE w:val="0"/>
      <w:autoSpaceDN w:val="0"/>
      <w:adjustRightInd w:val="0"/>
      <w:spacing w:before="400" w:after="400" w:line="240" w:lineRule="auto"/>
      <w:ind w:left="709" w:right="702" w:firstLine="142"/>
      <w:jc w:val="center"/>
    </w:pPr>
    <w:rPr>
      <w:rFonts w:ascii="Arial" w:eastAsia="Times New Roman" w:hAnsi="Arial" w:cs="Times New Roman"/>
      <w:sz w:val="22"/>
      <w:szCs w:val="20"/>
      <w:lang w:val="en-GB" w:eastAsia="en-GB"/>
    </w:rPr>
  </w:style>
  <w:style w:type="paragraph" w:customStyle="1" w:styleId="SONINormal">
    <w:name w:val="SONI Normal"/>
    <w:basedOn w:val="Normal"/>
    <w:link w:val="SONINormalChar"/>
    <w:qFormat/>
    <w:rsid w:val="003166BB"/>
    <w:rPr>
      <w:color w:val="404040" w:themeColor="text1" w:themeTint="BF"/>
      <w:lang w:val="en-GB"/>
    </w:rPr>
  </w:style>
  <w:style w:type="paragraph" w:styleId="NoSpacing">
    <w:name w:val="No Spacing"/>
    <w:uiPriority w:val="1"/>
    <w:qFormat/>
    <w:rsid w:val="00830A3C"/>
    <w:pPr>
      <w:spacing w:after="0" w:line="240" w:lineRule="auto"/>
    </w:pPr>
    <w:rPr>
      <w:color w:val="888B95"/>
      <w:sz w:val="20"/>
    </w:rPr>
  </w:style>
  <w:style w:type="character" w:customStyle="1" w:styleId="SONINormalChar">
    <w:name w:val="SONI Normal Char"/>
    <w:basedOn w:val="DefaultParagraphFont"/>
    <w:link w:val="SONINormal"/>
    <w:rsid w:val="003166BB"/>
    <w:rPr>
      <w:color w:val="404040" w:themeColor="text1" w:themeTint="BF"/>
      <w:sz w:val="20"/>
      <w:lang w:val="en-GB"/>
    </w:rPr>
  </w:style>
  <w:style w:type="paragraph" w:styleId="Revision">
    <w:name w:val="Revision"/>
    <w:hidden/>
    <w:uiPriority w:val="99"/>
    <w:semiHidden/>
    <w:rsid w:val="00AD45D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6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9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1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2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3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51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66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6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2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7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90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34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9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2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7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00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5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wney_a\Documents\Custom%20Office%20Templates\EirGrid%20SONI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Eirgrid 2023">
      <a:dk1>
        <a:srgbClr val="000000"/>
      </a:dk1>
      <a:lt1>
        <a:srgbClr val="FFFFFF"/>
      </a:lt1>
      <a:dk2>
        <a:srgbClr val="006768"/>
      </a:dk2>
      <a:lt2>
        <a:srgbClr val="00A88E"/>
      </a:lt2>
      <a:accent1>
        <a:srgbClr val="4189C9"/>
      </a:accent1>
      <a:accent2>
        <a:srgbClr val="A99966"/>
      </a:accent2>
      <a:accent3>
        <a:srgbClr val="FB637E"/>
      </a:accent3>
      <a:accent4>
        <a:srgbClr val="F1B434"/>
      </a:accent4>
      <a:accent5>
        <a:srgbClr val="C6A1CF"/>
      </a:accent5>
      <a:accent6>
        <a:srgbClr val="ECA154"/>
      </a:accent6>
      <a:hlink>
        <a:srgbClr val="006768"/>
      </a:hlink>
      <a:folHlink>
        <a:srgbClr val="00A88E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eaaadf-a447-4c69-8ab0-a27f15aaf694" xsi:nil="true"/>
    <Source xmlns="e5fe24a8-4906-4675-b3cc-103015ee0edc" xsi:nil="true"/>
    <Category xmlns="e5fe24a8-4906-4675-b3cc-103015ee0edc">Capacity Auction</Category>
    <lcf76f155ced4ddcb4097134ff3c332f xmlns="e5fe24a8-4906-4675-b3cc-103015ee0edc">
      <Terms xmlns="http://schemas.microsoft.com/office/infopath/2007/PartnerControls"/>
    </lcf76f155ced4ddcb4097134ff3c332f>
    <CandidateUnitID xmlns="e5fe24a8-4906-4675-b3cc-103015ee0e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04088C5EEE54EBDBE51DEEAC11490" ma:contentTypeVersion="18" ma:contentTypeDescription="Create a new document." ma:contentTypeScope="" ma:versionID="12e0e6ea65a95068dd3f612a47d7512a">
  <xsd:schema xmlns:xsd="http://www.w3.org/2001/XMLSchema" xmlns:xs="http://www.w3.org/2001/XMLSchema" xmlns:p="http://schemas.microsoft.com/office/2006/metadata/properties" xmlns:ns2="e5fe24a8-4906-4675-b3cc-103015ee0edc" xmlns:ns3="29eaaadf-a447-4c69-8ab0-a27f15aaf694" targetNamespace="http://schemas.microsoft.com/office/2006/metadata/properties" ma:root="true" ma:fieldsID="40974feef259f7ea6a0c3fb428c2e41f" ns2:_="" ns3:_="">
    <xsd:import namespace="e5fe24a8-4906-4675-b3cc-103015ee0edc"/>
    <xsd:import namespace="29eaaadf-a447-4c69-8ab0-a27f15aaf69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ource" minOccurs="0"/>
                <xsd:element ref="ns2:Source_x003a_Copy_x0020_Sourc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andidateUni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24a8-4906-4675-b3cc-103015ee0edc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default="Capacity Auction" ma:format="Dropdown" ma:internalName="Category" ma:readOnly="false">
      <xsd:simpleType>
        <xsd:restriction base="dms:Choice">
          <xsd:enumeration value="Capacity Auction"/>
          <xsd:enumeration value="Planning"/>
          <xsd:enumeration value="Choice 3 (to be added)"/>
        </xsd:restriction>
      </xsd:simpleType>
    </xsd:element>
    <xsd:element name="Source" ma:index="5" nillable="true" ma:displayName="Source" ma:list="{e5fe24a8-4906-4675-b3cc-103015ee0edc}" ma:internalName="Source" ma:readOnly="false" ma:showField="Title">
      <xsd:simpleType>
        <xsd:restriction base="dms:Lookup"/>
      </xsd:simpleType>
    </xsd:element>
    <xsd:element name="Source_x003a_Copy_x0020_Source" ma:index="6" nillable="true" ma:displayName="Source:Copy Source" ma:list="{e5fe24a8-4906-4675-b3cc-103015ee0edc}" ma:internalName="Source_x003a_Copy_x0020_Source" ma:readOnly="true" ma:showField="_CopySource">
      <xsd:simpleType>
        <xsd:restriction base="dms:Lookup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225223-2279-4782-b985-99647e502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CandidateUnitID" ma:index="22" nillable="true" ma:displayName="CandidateUnit" ma:format="Dropdown" ma:internalName="CandidateUnitI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_404870"/>
                    <xsd:enumeration value="GU_400850"/>
                    <xsd:enumeration value="GU_406280"/>
                    <xsd:enumeration value="GU_407750"/>
                    <xsd:enumeration value="GU_407760"/>
                    <xsd:enumeration value="GU_500040"/>
                    <xsd:enumeration value="GU_504300"/>
                    <xsd:enumeration value="GU_504020"/>
                    <xsd:enumeration value="GU_504170"/>
                    <xsd:enumeration value="GU_400762"/>
                    <xsd:enumeration value="GU_405780"/>
                    <xsd:enumeration value="GU_407610"/>
                    <xsd:enumeration value="GU_407620"/>
                    <xsd:enumeration value="GU_407820"/>
                    <xsd:enumeration value="GU_407830"/>
                    <xsd:enumeration value="GU_407840"/>
                    <xsd:enumeration value="GU_407850"/>
                    <xsd:enumeration value="GU_407860"/>
                    <xsd:enumeration value="GU_407870"/>
                    <xsd:enumeration value="GU_407880"/>
                    <xsd:enumeration value="GU_407890"/>
                    <xsd:enumeration value="GU_407900"/>
                    <xsd:enumeration value="GU_407920"/>
                    <xsd:enumeration value="GU_407930"/>
                    <xsd:enumeration value="GU_407940"/>
                    <xsd:enumeration value="GU_407950"/>
                    <xsd:enumeration value="GU_407960"/>
                    <xsd:enumeration value="GU_504440"/>
                    <xsd:enumeration value="GU_503970"/>
                    <xsd:enumeration value="GU_504140"/>
                    <xsd:enumeration value="GU_404220"/>
                    <xsd:enumeration value="GU_405800"/>
                    <xsd:enumeration value="GU_404870"/>
                    <xsd:enumeration value="GU_404740"/>
                    <xsd:enumeration value="GU_405240"/>
                    <xsd:enumeration value="GU_405280"/>
                    <xsd:enumeration value="GU_405500"/>
                    <xsd:enumeration value="GU_405810"/>
                    <xsd:enumeration value="GU_406290"/>
                    <xsd:enumeration value="GU_406300"/>
                    <xsd:enumeration value="GU_406310"/>
                    <xsd:enumeration value="GU_504400"/>
                    <xsd:enumeration value="GU_504410"/>
                    <xsd:enumeration value="GU_406650"/>
                    <xsd:enumeration value="GU_406680"/>
                    <xsd:enumeration value="GU_504270"/>
                    <xsd:enumeration value="GU_406990"/>
                    <xsd:enumeration value="GU_407100"/>
                    <xsd:enumeration value="GU_407120"/>
                    <xsd:enumeration value="GU_407300"/>
                    <xsd:enumeration value="GU_504370"/>
                    <xsd:enumeration value="GU_504470"/>
                    <xsd:enumeration value="GU_504480"/>
                    <xsd:enumeration value="GU_504490"/>
                    <xsd:enumeration value="GU_504430"/>
                    <xsd:enumeration value="GU_407970"/>
                    <xsd:enumeration value="GU_407980"/>
                    <xsd:enumeration value="GU_408000"/>
                    <xsd:enumeration value="GU_400850"/>
                    <xsd:enumeration value="GU_406280"/>
                    <xsd:enumeration value="GU_407750"/>
                    <xsd:enumeration value="GU_407760"/>
                    <xsd:enumeration value="GU_500040"/>
                    <xsd:enumeration value="GU_504300"/>
                    <xsd:enumeration value="GU_504020"/>
                    <xsd:enumeration value="GU_504170"/>
                    <xsd:enumeration value="GU_400762"/>
                    <xsd:enumeration value="GU_405780"/>
                    <xsd:enumeration value="GU_407610"/>
                    <xsd:enumeration value="GU_407620"/>
                    <xsd:enumeration value="GU_407820"/>
                    <xsd:enumeration value="GU_407830"/>
                    <xsd:enumeration value="GU_407840"/>
                    <xsd:enumeration value="GU_407850"/>
                    <xsd:enumeration value="GU_407860"/>
                    <xsd:enumeration value="GU_407870"/>
                    <xsd:enumeration value="GU_407880"/>
                    <xsd:enumeration value="GU_407890"/>
                    <xsd:enumeration value="GU_407900"/>
                    <xsd:enumeration value="GU_407920"/>
                    <xsd:enumeration value="GU_407930"/>
                    <xsd:enumeration value="GU_407940"/>
                    <xsd:enumeration value="GU_407950"/>
                    <xsd:enumeration value="GU_407960"/>
                    <xsd:enumeration value="GU_504440"/>
                    <xsd:enumeration value="GU_503970"/>
                    <xsd:enumeration value="GU_504140"/>
                    <xsd:enumeration value="GU_404220"/>
                    <xsd:enumeration value="GU_405800"/>
                    <xsd:enumeration value="GU_404870"/>
                    <xsd:enumeration value="GU_404740"/>
                    <xsd:enumeration value="GU_405240"/>
                    <xsd:enumeration value="GU_405280"/>
                    <xsd:enumeration value="GU_405500"/>
                    <xsd:enumeration value="GU_405810"/>
                    <xsd:enumeration value="GU_406290"/>
                    <xsd:enumeration value="GU_406300"/>
                    <xsd:enumeration value="GU_406310"/>
                    <xsd:enumeration value="GU_504400"/>
                    <xsd:enumeration value="GU_504410"/>
                    <xsd:enumeration value="GU_406650"/>
                    <xsd:enumeration value="GU_406680"/>
                    <xsd:enumeration value="GU_504270"/>
                    <xsd:enumeration value="GU_406990"/>
                    <xsd:enumeration value="GU_407100"/>
                    <xsd:enumeration value="GU_407120"/>
                    <xsd:enumeration value="GU_407300"/>
                    <xsd:enumeration value="GU_504370"/>
                    <xsd:enumeration value="GU_504470"/>
                    <xsd:enumeration value="GU_504480"/>
                    <xsd:enumeration value="GU_504490"/>
                    <xsd:enumeration value="GU_504430"/>
                    <xsd:enumeration value="GU_407970"/>
                    <xsd:enumeration value="GU_407980"/>
                    <xsd:enumeration value="GU_408000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aaadf-a447-4c69-8ab0-a27f15aaf69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f6ba6d6-546e-48d2-81e6-046d0e088ae5}" ma:internalName="TaxCatchAll" ma:showField="CatchAllData" ma:web="29eaaadf-a447-4c69-8ab0-a27f15aaf6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FA8C2-E4B4-47D0-986A-3C8C79F52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EAFAF-E678-4D3B-9628-7D5225C6D24E}">
  <ds:schemaRefs>
    <ds:schemaRef ds:uri="http://schemas.microsoft.com/office/2006/metadata/properties"/>
    <ds:schemaRef ds:uri="http://schemas.microsoft.com/office/infopath/2007/PartnerControls"/>
    <ds:schemaRef ds:uri="29eaaadf-a447-4c69-8ab0-a27f15aaf694"/>
    <ds:schemaRef ds:uri="e5fe24a8-4906-4675-b3cc-103015ee0edc"/>
  </ds:schemaRefs>
</ds:datastoreItem>
</file>

<file path=customXml/itemProps3.xml><?xml version="1.0" encoding="utf-8"?>
<ds:datastoreItem xmlns:ds="http://schemas.openxmlformats.org/officeDocument/2006/customXml" ds:itemID="{51A7BFA1-E259-4DEA-A215-2585903E10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14768B-7769-487E-A522-F7E2BE82C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24a8-4906-4675-b3cc-103015ee0edc"/>
    <ds:schemaRef ds:uri="29eaaadf-a447-4c69-8ab0-a27f15aaf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c99bc9a-9772-4b7e-bcf5-e39ce86bfb30}" enabled="1" method="Standard" siteId="{c1528ebb-73e5-4ac2-9d93-677ac4834cc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EirGrid SONI Word Template.dotx</Template>
  <TotalTime>3</TotalTime>
  <Pages>1</Pages>
  <Words>156</Words>
  <Characters>916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Downey, Aodhagan</dc:creator>
  <cp:keywords/>
  <dc:description/>
  <cp:lastModifiedBy>Downey, Aodhagan</cp:lastModifiedBy>
  <cp:revision>2</cp:revision>
  <dcterms:created xsi:type="dcterms:W3CDTF">2026-08-12T08:04:00Z</dcterms:created>
  <dcterms:modified xsi:type="dcterms:W3CDTF">2026-08-12T08:04:00Z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99bc9a-9772-4b7e-bcf5-e39ce86bfb30_Enabled">
    <vt:lpwstr>true</vt:lpwstr>
  </property>
  <property fmtid="{D5CDD505-2E9C-101B-9397-08002B2CF9AE}" pid="3" name="MSIP_Label_4c99bc9a-9772-4b7e-bcf5-e39ce86bfb30_SetDate">
    <vt:lpwstr>2023-02-01T16:11:42Z</vt:lpwstr>
  </property>
  <property fmtid="{D5CDD505-2E9C-101B-9397-08002B2CF9AE}" pid="4" name="MSIP_Label_4c99bc9a-9772-4b7e-bcf5-e39ce86bfb30_Method">
    <vt:lpwstr>Standard</vt:lpwstr>
  </property>
  <property fmtid="{D5CDD505-2E9C-101B-9397-08002B2CF9AE}" pid="5" name="MSIP_Label_4c99bc9a-9772-4b7e-bcf5-e39ce86bfb30_Name">
    <vt:lpwstr>Internal</vt:lpwstr>
  </property>
  <property fmtid="{D5CDD505-2E9C-101B-9397-08002B2CF9AE}" pid="6" name="MSIP_Label_4c99bc9a-9772-4b7e-bcf5-e39ce86bfb30_SiteId">
    <vt:lpwstr>c1528ebb-73e5-4ac2-9d93-677ac4834cc5</vt:lpwstr>
  </property>
  <property fmtid="{D5CDD505-2E9C-101B-9397-08002B2CF9AE}" pid="7" name="MSIP_Label_4c99bc9a-9772-4b7e-bcf5-e39ce86bfb30_ActionId">
    <vt:lpwstr>8f407661-6db7-4001-aca1-00005677e072</vt:lpwstr>
  </property>
  <property fmtid="{D5CDD505-2E9C-101B-9397-08002B2CF9AE}" pid="8" name="MSIP_Label_4c99bc9a-9772-4b7e-bcf5-e39ce86bfb30_ContentBits">
    <vt:lpwstr>0</vt:lpwstr>
  </property>
  <property fmtid="{D5CDD505-2E9C-101B-9397-08002B2CF9AE}" pid="9" name="ContentTypeId">
    <vt:lpwstr>0x01010075504088C5EEE54EBDBE51DEEAC11490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